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08A" w:rsidRPr="0059208A" w:rsidRDefault="0059208A" w:rsidP="00734707">
      <w:pPr>
        <w:pStyle w:val="Heading1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 xml:space="preserve">Inschrijfformulier Cursussen </w:t>
      </w:r>
      <w:r w:rsidR="00734707">
        <w:rPr>
          <w:rFonts w:eastAsia="Times New Roman"/>
          <w:lang w:eastAsia="nl-NL"/>
        </w:rPr>
        <w:t>Eurofins C-mark</w:t>
      </w:r>
    </w:p>
    <w:p w:rsidR="0059208A" w:rsidRP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>Aanmelding voor de cursus:</w:t>
      </w:r>
    </w:p>
    <w:tbl>
      <w:tblPr>
        <w:tblW w:w="9639" w:type="dxa"/>
        <w:tblInd w:w="-5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397"/>
        <w:gridCol w:w="1276"/>
        <w:gridCol w:w="992"/>
        <w:gridCol w:w="4252"/>
        <w:gridCol w:w="1985"/>
        <w:gridCol w:w="737"/>
      </w:tblGrid>
      <w:tr w:rsidR="0059208A" w:rsidRPr="0059208A" w:rsidTr="0059208A">
        <w:tc>
          <w:tcPr>
            <w:tcW w:w="397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  <w:t>1)</w:t>
            </w:r>
          </w:p>
        </w:tc>
        <w:tc>
          <w:tcPr>
            <w:tcW w:w="1276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Code</w:t>
            </w:r>
          </w:p>
        </w:tc>
        <w:tc>
          <w:tcPr>
            <w:tcW w:w="992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datum</w:t>
            </w:r>
            <w:r w:rsidRPr="0059208A"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  <w:t>2)</w:t>
            </w:r>
          </w:p>
        </w:tc>
        <w:tc>
          <w:tcPr>
            <w:tcW w:w="4252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Cursus</w:t>
            </w:r>
          </w:p>
        </w:tc>
        <w:tc>
          <w:tcPr>
            <w:tcW w:w="1985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Duur</w:t>
            </w:r>
            <w:proofErr w:type="spellEnd"/>
          </w:p>
        </w:tc>
        <w:tc>
          <w:tcPr>
            <w:tcW w:w="737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Prijs</w:t>
            </w:r>
            <w:proofErr w:type="spellEnd"/>
          </w:p>
        </w:tc>
      </w:tr>
      <w:tr w:rsidR="0059208A" w:rsidRPr="0059208A" w:rsidTr="0059208A">
        <w:tc>
          <w:tcPr>
            <w:tcW w:w="39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TC1</w:t>
            </w:r>
          </w:p>
        </w:tc>
        <w:tc>
          <w:tcPr>
            <w:tcW w:w="992" w:type="dxa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Cursus dagelijkse metingen zwembaden</w:t>
            </w:r>
          </w:p>
        </w:tc>
        <w:tc>
          <w:tcPr>
            <w:tcW w:w="1985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1 ochtend</w:t>
            </w:r>
          </w:p>
        </w:tc>
        <w:tc>
          <w:tcPr>
            <w:tcW w:w="73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vertAlign w:val="superscript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€ 210,-</w:t>
            </w:r>
          </w:p>
        </w:tc>
      </w:tr>
      <w:tr w:rsidR="0059208A" w:rsidRPr="0059208A" w:rsidTr="0059208A">
        <w:tc>
          <w:tcPr>
            <w:tcW w:w="39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276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TZ1/2</w:t>
            </w:r>
          </w:p>
        </w:tc>
        <w:tc>
          <w:tcPr>
            <w:tcW w:w="992" w:type="dxa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 xml:space="preserve">Basiscursus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zwemwaterbehandeling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4 dagdelen (2 dagen)</w:t>
            </w:r>
          </w:p>
        </w:tc>
        <w:tc>
          <w:tcPr>
            <w:tcW w:w="73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vertAlign w:val="superscript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€ 499</w:t>
            </w:r>
            <w:r w:rsidRPr="0059208A">
              <w:rPr>
                <w:rFonts w:eastAsia="Times New Roman" w:cs="Arial"/>
                <w:szCs w:val="20"/>
                <w:lang w:val="en-US" w:eastAsia="nl-NL"/>
              </w:rPr>
              <w:t>,-</w:t>
            </w:r>
          </w:p>
        </w:tc>
      </w:tr>
      <w:tr w:rsidR="0059208A" w:rsidRPr="0059208A" w:rsidTr="0059208A">
        <w:tc>
          <w:tcPr>
            <w:tcW w:w="39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TZ3</w:t>
            </w:r>
          </w:p>
        </w:tc>
        <w:tc>
          <w:tcPr>
            <w:tcW w:w="992" w:type="dxa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Vervolgcursus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zwemwaterbehandeling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3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dagen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+ “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Eindtoets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>”</w:t>
            </w:r>
          </w:p>
        </w:tc>
        <w:tc>
          <w:tcPr>
            <w:tcW w:w="73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€ 925,-</w:t>
            </w:r>
          </w:p>
        </w:tc>
      </w:tr>
      <w:tr w:rsidR="0059208A" w:rsidRPr="0059208A" w:rsidTr="0059208A">
        <w:tc>
          <w:tcPr>
            <w:tcW w:w="39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TS2</w:t>
            </w:r>
          </w:p>
        </w:tc>
        <w:tc>
          <w:tcPr>
            <w:tcW w:w="992" w:type="dxa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Basiscursus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drinkwaterinstallaties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1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ochtend</w:t>
            </w:r>
            <w:proofErr w:type="spellEnd"/>
          </w:p>
        </w:tc>
        <w:tc>
          <w:tcPr>
            <w:tcW w:w="73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€ 225,-</w:t>
            </w:r>
          </w:p>
        </w:tc>
      </w:tr>
      <w:tr w:rsidR="0059208A" w:rsidRPr="0059208A" w:rsidTr="0059208A">
        <w:tc>
          <w:tcPr>
            <w:tcW w:w="39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TS3</w:t>
            </w:r>
          </w:p>
        </w:tc>
        <w:tc>
          <w:tcPr>
            <w:tcW w:w="992" w:type="dxa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Vervolgcursus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drinkwaterinstallaties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1 dag</w:t>
            </w:r>
          </w:p>
        </w:tc>
        <w:tc>
          <w:tcPr>
            <w:tcW w:w="73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€ 375,-</w:t>
            </w:r>
          </w:p>
        </w:tc>
      </w:tr>
      <w:tr w:rsidR="0059208A" w:rsidRPr="0059208A" w:rsidTr="0059208A">
        <w:tc>
          <w:tcPr>
            <w:tcW w:w="39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PW2</w:t>
            </w:r>
          </w:p>
        </w:tc>
        <w:tc>
          <w:tcPr>
            <w:tcW w:w="992" w:type="dxa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Basiscursus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proceswaterinstallaties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1 dag</w:t>
            </w:r>
          </w:p>
        </w:tc>
        <w:tc>
          <w:tcPr>
            <w:tcW w:w="73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€ 375,-</w:t>
            </w:r>
          </w:p>
        </w:tc>
      </w:tr>
      <w:tr w:rsidR="0059208A" w:rsidRPr="0059208A" w:rsidTr="0059208A">
        <w:tc>
          <w:tcPr>
            <w:tcW w:w="39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TZE</w:t>
            </w:r>
          </w:p>
        </w:tc>
        <w:tc>
          <w:tcPr>
            <w:tcW w:w="992" w:type="dxa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Cursus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Zwemwaterkwaliteit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(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nieuwe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zwemwaterwet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1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ochtend</w:t>
            </w:r>
            <w:proofErr w:type="spellEnd"/>
          </w:p>
        </w:tc>
        <w:tc>
          <w:tcPr>
            <w:tcW w:w="737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€ 225,-</w:t>
            </w:r>
          </w:p>
        </w:tc>
      </w:tr>
    </w:tbl>
    <w:p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  <w:r w:rsidRPr="0059208A">
        <w:rPr>
          <w:rFonts w:eastAsia="Times New Roman" w:cs="Arial"/>
          <w:szCs w:val="20"/>
          <w:vertAlign w:val="superscript"/>
          <w:lang w:eastAsia="nl-NL"/>
        </w:rPr>
        <w:t>1)</w:t>
      </w:r>
      <w:r w:rsidRPr="0059208A">
        <w:rPr>
          <w:rFonts w:eastAsia="Times New Roman" w:cs="Arial"/>
          <w:szCs w:val="20"/>
          <w:lang w:eastAsia="nl-NL"/>
        </w:rPr>
        <w:t xml:space="preserve"> gewenste cursus aankruisen; </w:t>
      </w:r>
      <w:r w:rsidRPr="0059208A">
        <w:rPr>
          <w:rFonts w:eastAsia="Times New Roman" w:cs="Arial"/>
          <w:szCs w:val="20"/>
          <w:vertAlign w:val="superscript"/>
          <w:lang w:eastAsia="nl-NL"/>
        </w:rPr>
        <w:t>2)</w:t>
      </w:r>
      <w:r w:rsidRPr="0059208A">
        <w:rPr>
          <w:rFonts w:eastAsia="Times New Roman" w:cs="Arial"/>
          <w:szCs w:val="20"/>
          <w:lang w:eastAsia="nl-NL"/>
        </w:rPr>
        <w:t xml:space="preserve"> jj/mm; zie cursus agenda </w:t>
      </w:r>
    </w:p>
    <w:p w:rsid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>Naam deelnemer(s):</w:t>
      </w:r>
    </w:p>
    <w:tbl>
      <w:tblPr>
        <w:tblW w:w="9658" w:type="dxa"/>
        <w:tblInd w:w="-24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305"/>
        <w:gridCol w:w="682"/>
        <w:gridCol w:w="1969"/>
        <w:gridCol w:w="3044"/>
        <w:gridCol w:w="3658"/>
      </w:tblGrid>
      <w:tr w:rsidR="0059208A" w:rsidRPr="0059208A" w:rsidTr="0059208A">
        <w:tc>
          <w:tcPr>
            <w:tcW w:w="243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</w:p>
        </w:tc>
        <w:tc>
          <w:tcPr>
            <w:tcW w:w="684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m/v</w:t>
            </w:r>
          </w:p>
        </w:tc>
        <w:tc>
          <w:tcPr>
            <w:tcW w:w="1979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Voornaam</w:t>
            </w:r>
          </w:p>
        </w:tc>
        <w:tc>
          <w:tcPr>
            <w:tcW w:w="3063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Achternaam</w:t>
            </w:r>
          </w:p>
        </w:tc>
        <w:tc>
          <w:tcPr>
            <w:tcW w:w="3689" w:type="dxa"/>
            <w:shd w:val="clear" w:color="auto" w:fill="75B0FF"/>
          </w:tcPr>
          <w:p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E-mail</w:t>
            </w:r>
          </w:p>
        </w:tc>
      </w:tr>
      <w:tr w:rsidR="0059208A" w:rsidRPr="0059208A" w:rsidTr="0059208A">
        <w:tc>
          <w:tcPr>
            <w:tcW w:w="243" w:type="dxa"/>
            <w:shd w:val="clear" w:color="auto" w:fill="auto"/>
            <w:vAlign w:val="center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979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06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689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243" w:type="dxa"/>
            <w:shd w:val="clear" w:color="auto" w:fill="auto"/>
            <w:vAlign w:val="center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2</w:t>
            </w:r>
          </w:p>
        </w:tc>
        <w:tc>
          <w:tcPr>
            <w:tcW w:w="684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979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06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689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243" w:type="dxa"/>
            <w:shd w:val="clear" w:color="auto" w:fill="auto"/>
            <w:vAlign w:val="center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979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06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689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</w:tbl>
    <w:p w:rsid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 xml:space="preserve">Gegevens bedrijf of instelling: </w:t>
      </w:r>
    </w:p>
    <w:tbl>
      <w:tblPr>
        <w:tblW w:w="9639" w:type="dxa"/>
        <w:tblInd w:w="-5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3686"/>
        <w:gridCol w:w="5953"/>
      </w:tblGrid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Naam bedrijf of instelling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Contactpersoon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e-mailadres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Adres bedrijf of instelling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Postcode/woonplaats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Telefoonnummer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Order/Ref.nummer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Handtekening verantwoordelijke opdrachtgever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3686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Datum inschrijving</w:t>
            </w:r>
          </w:p>
        </w:tc>
        <w:tc>
          <w:tcPr>
            <w:tcW w:w="5953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</w:tbl>
    <w:p w:rsid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>Factuuradres indien dit afwijkt van bovenstaande gegevens:</w:t>
      </w:r>
    </w:p>
    <w:tbl>
      <w:tblPr>
        <w:tblW w:w="9639" w:type="dxa"/>
        <w:tblInd w:w="-5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2977"/>
        <w:gridCol w:w="6662"/>
      </w:tblGrid>
      <w:tr w:rsidR="0059208A" w:rsidRPr="0059208A" w:rsidTr="0059208A">
        <w:tc>
          <w:tcPr>
            <w:tcW w:w="2977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Naam bedrijf of instelling</w:t>
            </w:r>
          </w:p>
        </w:tc>
        <w:tc>
          <w:tcPr>
            <w:tcW w:w="666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2977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e-mailadres</w:t>
            </w:r>
          </w:p>
        </w:tc>
        <w:tc>
          <w:tcPr>
            <w:tcW w:w="666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2977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vertAlign w:val="superscript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Adresbedrijf of  instelling</w:t>
            </w:r>
          </w:p>
        </w:tc>
        <w:tc>
          <w:tcPr>
            <w:tcW w:w="666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:rsidTr="0059208A">
        <w:tc>
          <w:tcPr>
            <w:tcW w:w="2977" w:type="dxa"/>
            <w:shd w:val="clear" w:color="auto" w:fill="DBE5F1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vertAlign w:val="superscript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Postcode/woonplaats</w:t>
            </w:r>
          </w:p>
        </w:tc>
        <w:tc>
          <w:tcPr>
            <w:tcW w:w="6662" w:type="dxa"/>
            <w:shd w:val="clear" w:color="auto" w:fill="auto"/>
          </w:tcPr>
          <w:p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</w:tbl>
    <w:p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</w:p>
    <w:p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  <w:r w:rsidRPr="0059208A">
        <w:rPr>
          <w:rFonts w:eastAsia="Times New Roman" w:cs="Arial"/>
          <w:szCs w:val="20"/>
          <w:lang w:eastAsia="nl-NL"/>
        </w:rPr>
        <w:t xml:space="preserve">De voorwaarden cursussen C-mark zijn van toepassing en te downloaden </w:t>
      </w:r>
      <w:r>
        <w:rPr>
          <w:rFonts w:eastAsia="Times New Roman" w:cs="Arial"/>
          <w:szCs w:val="20"/>
          <w:lang w:eastAsia="nl-NL"/>
        </w:rPr>
        <w:t xml:space="preserve">door op volgende link te </w:t>
      </w:r>
      <w:r w:rsidRPr="0059208A">
        <w:rPr>
          <w:rFonts w:eastAsia="Times New Roman" w:cs="Arial"/>
          <w:szCs w:val="20"/>
          <w:lang w:eastAsia="nl-NL"/>
        </w:rPr>
        <w:t>klikken:</w:t>
      </w:r>
      <w:r>
        <w:rPr>
          <w:rFonts w:eastAsia="Times New Roman" w:cs="Arial"/>
          <w:szCs w:val="20"/>
          <w:lang w:eastAsia="nl-NL"/>
        </w:rPr>
        <w:t xml:space="preserve"> </w:t>
      </w:r>
      <w:hyperlink r:id="rId7" w:history="1">
        <w:r w:rsidRPr="0059208A">
          <w:rPr>
            <w:rStyle w:val="Hyperlink"/>
            <w:rFonts w:eastAsia="Times New Roman" w:cs="Arial"/>
            <w:b/>
            <w:szCs w:val="20"/>
            <w:lang w:eastAsia="nl-NL"/>
          </w:rPr>
          <w:t>“Download de Voorwaarden Cursussen C-mark”</w:t>
        </w:r>
      </w:hyperlink>
      <w:bookmarkStart w:id="0" w:name="_GoBack"/>
      <w:bookmarkEnd w:id="0"/>
      <w:r>
        <w:rPr>
          <w:rFonts w:eastAsia="Times New Roman" w:cs="Arial"/>
          <w:szCs w:val="20"/>
          <w:lang w:eastAsia="nl-NL"/>
        </w:rPr>
        <w:t xml:space="preserve"> </w:t>
      </w:r>
      <w:r w:rsidRPr="0059208A">
        <w:rPr>
          <w:rFonts w:eastAsia="Times New Roman" w:cs="Arial"/>
          <w:szCs w:val="20"/>
          <w:lang w:eastAsia="nl-NL"/>
        </w:rPr>
        <w:t>Tevens zijn deze te vinden op onze website bij trainingen/downloads.</w:t>
      </w:r>
    </w:p>
    <w:p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</w:p>
    <w:p w:rsidR="008C7856" w:rsidRPr="0059208A" w:rsidRDefault="0059208A" w:rsidP="008C7856">
      <w:pPr>
        <w:rPr>
          <w:rFonts w:eastAsia="Times New Roman" w:cs="Arial"/>
          <w:szCs w:val="20"/>
          <w:lang w:eastAsia="nl-NL"/>
        </w:rPr>
      </w:pPr>
      <w:r w:rsidRPr="0059208A">
        <w:rPr>
          <w:rFonts w:eastAsia="Times New Roman" w:cs="Arial"/>
          <w:szCs w:val="20"/>
          <w:lang w:eastAsia="nl-NL"/>
        </w:rPr>
        <w:t xml:space="preserve">Het ingevulde inschrijfformulier kunt u sturen naar: </w:t>
      </w:r>
      <w:hyperlink r:id="rId8" w:history="1">
        <w:r w:rsidR="00734707" w:rsidRPr="00734707">
          <w:rPr>
            <w:rStyle w:val="Hyperlink"/>
            <w:rFonts w:eastAsia="Times New Roman" w:cs="Arial"/>
            <w:b/>
            <w:szCs w:val="20"/>
            <w:lang w:eastAsia="nl-NL"/>
          </w:rPr>
          <w:t>c-mark-info@eurofins.com</w:t>
        </w:r>
      </w:hyperlink>
      <w:r w:rsidR="00734707">
        <w:rPr>
          <w:rFonts w:eastAsia="Times New Roman" w:cs="Arial"/>
          <w:b/>
          <w:szCs w:val="20"/>
          <w:lang w:eastAsia="nl-NL"/>
        </w:rPr>
        <w:t>.</w:t>
      </w:r>
      <w:r w:rsidRPr="0059208A">
        <w:rPr>
          <w:rFonts w:eastAsia="Times New Roman" w:cs="Arial"/>
          <w:szCs w:val="20"/>
          <w:lang w:eastAsia="nl-NL"/>
        </w:rPr>
        <w:t xml:space="preserve"> U ontvangt van ons een bevestiging. Voor meer informatie kunt u ook telefonisch contact met ons opnemen via tel. 088-831 05 00.</w:t>
      </w:r>
    </w:p>
    <w:sectPr w:rsidR="008C7856" w:rsidRPr="0059208A" w:rsidSect="00EA0082">
      <w:headerReference w:type="default" r:id="rId9"/>
      <w:footerReference w:type="default" r:id="rId10"/>
      <w:pgSz w:w="11900" w:h="16840"/>
      <w:pgMar w:top="2778" w:right="2835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A3A" w:rsidRDefault="00442A3A" w:rsidP="007B72E7">
      <w:pPr>
        <w:spacing w:line="240" w:lineRule="auto"/>
      </w:pPr>
      <w:r>
        <w:separator/>
      </w:r>
    </w:p>
  </w:endnote>
  <w:endnote w:type="continuationSeparator" w:id="0">
    <w:p w:rsidR="00442A3A" w:rsidRDefault="00442A3A" w:rsidP="007B72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lab 700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A3A" w:rsidRDefault="00442A3A" w:rsidP="00B506E9">
    <w:pPr>
      <w:pStyle w:val="Footer"/>
    </w:pPr>
    <w:r w:rsidRPr="00B506E9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C4ED7A5" wp14:editId="67B39933">
          <wp:simplePos x="0" y="0"/>
          <wp:positionH relativeFrom="page">
            <wp:posOffset>6313669</wp:posOffset>
          </wp:positionH>
          <wp:positionV relativeFrom="page">
            <wp:posOffset>10109200</wp:posOffset>
          </wp:positionV>
          <wp:extent cx="784497" cy="116840"/>
          <wp:effectExtent l="0" t="0" r="317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97" cy="11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42A3A" w:rsidRDefault="00442A3A" w:rsidP="00B506E9">
    <w:pPr>
      <w:pStyle w:val="Footer"/>
    </w:pPr>
  </w:p>
  <w:p w:rsidR="00442A3A" w:rsidRPr="0007743E" w:rsidRDefault="00442A3A" w:rsidP="00B506E9">
    <w:pPr>
      <w:pStyle w:val="Footer"/>
      <w:rPr>
        <w:color w:val="003782" w:themeColor="accent1"/>
        <w:lang w:val="en-US"/>
      </w:rPr>
    </w:pPr>
    <w:r w:rsidRPr="00B506E9">
      <w:fldChar w:fldCharType="begin"/>
    </w:r>
    <w:r w:rsidRPr="0007743E">
      <w:rPr>
        <w:lang w:val="en-US"/>
      </w:rPr>
      <w:instrText>PAGE  \* Arabic  \* MERGEFORMAT</w:instrText>
    </w:r>
    <w:r w:rsidRPr="00B506E9">
      <w:fldChar w:fldCharType="separate"/>
    </w:r>
    <w:r w:rsidR="00871532">
      <w:rPr>
        <w:noProof/>
        <w:lang w:val="en-US"/>
      </w:rPr>
      <w:t>1</w:t>
    </w:r>
    <w:r w:rsidRPr="00B506E9">
      <w:fldChar w:fldCharType="end"/>
    </w:r>
    <w:r w:rsidRPr="0007743E">
      <w:rPr>
        <w:lang w:val="en-US"/>
      </w:rPr>
      <w:t xml:space="preserve"> / </w:t>
    </w:r>
    <w:r w:rsidRPr="00B506E9">
      <w:fldChar w:fldCharType="begin"/>
    </w:r>
    <w:r w:rsidRPr="0007743E">
      <w:rPr>
        <w:lang w:val="en-US"/>
      </w:rPr>
      <w:instrText>NUMPAGES \ * Arabisch \ * MERGEFORMAT</w:instrText>
    </w:r>
    <w:r w:rsidRPr="00B506E9">
      <w:fldChar w:fldCharType="separate"/>
    </w:r>
    <w:r w:rsidR="00871532">
      <w:rPr>
        <w:noProof/>
        <w:lang w:val="en-US"/>
      </w:rPr>
      <w:t>1</w:t>
    </w:r>
    <w:r w:rsidRPr="00B506E9">
      <w:fldChar w:fldCharType="end"/>
    </w:r>
    <w:r w:rsidRPr="0007743E">
      <w:rPr>
        <w:lang w:val="en-US"/>
      </w:rPr>
      <w:tab/>
    </w:r>
    <w:r w:rsidRPr="0007743E">
      <w:rPr>
        <w:color w:val="003782" w:themeColor="accent1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A3A" w:rsidRDefault="00442A3A" w:rsidP="007B72E7">
      <w:pPr>
        <w:spacing w:line="240" w:lineRule="auto"/>
      </w:pPr>
      <w:r>
        <w:separator/>
      </w:r>
    </w:p>
  </w:footnote>
  <w:footnote w:type="continuationSeparator" w:id="0">
    <w:p w:rsidR="00442A3A" w:rsidRDefault="00442A3A" w:rsidP="007B72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A3A" w:rsidRDefault="002356D4">
    <w:pPr>
      <w:pStyle w:val="Header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C0474B0" wp14:editId="41FD450D">
              <wp:simplePos x="0" y="0"/>
              <wp:positionH relativeFrom="page">
                <wp:align>left</wp:align>
              </wp:positionH>
              <wp:positionV relativeFrom="page">
                <wp:posOffset>763325</wp:posOffset>
              </wp:positionV>
              <wp:extent cx="445273" cy="1709420"/>
              <wp:effectExtent l="0" t="0" r="0" b="5080"/>
              <wp:wrapNone/>
              <wp:docPr id="16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5273" cy="1709420"/>
                      </a:xfrm>
                      <a:custGeom>
                        <a:avLst/>
                        <a:gdLst>
                          <a:gd name="connsiteX0" fmla="*/ 0 w 282575"/>
                          <a:gd name="connsiteY0" fmla="*/ 0 h 1695450"/>
                          <a:gd name="connsiteX1" fmla="*/ 282575 w 282575"/>
                          <a:gd name="connsiteY1" fmla="*/ 0 h 1695450"/>
                          <a:gd name="connsiteX2" fmla="*/ 282575 w 282575"/>
                          <a:gd name="connsiteY2" fmla="*/ 1695450 h 1695450"/>
                          <a:gd name="connsiteX3" fmla="*/ 0 w 282575"/>
                          <a:gd name="connsiteY3" fmla="*/ 1695450 h 1695450"/>
                          <a:gd name="connsiteX4" fmla="*/ 0 w 282575"/>
                          <a:gd name="connsiteY4" fmla="*/ 0 h 1695450"/>
                          <a:gd name="connsiteX0" fmla="*/ 0 w 282575"/>
                          <a:gd name="connsiteY0" fmla="*/ 0 h 1695450"/>
                          <a:gd name="connsiteX1" fmla="*/ 152400 w 282575"/>
                          <a:gd name="connsiteY1" fmla="*/ 0 h 1695450"/>
                          <a:gd name="connsiteX2" fmla="*/ 282575 w 282575"/>
                          <a:gd name="connsiteY2" fmla="*/ 1695450 h 1695450"/>
                          <a:gd name="connsiteX3" fmla="*/ 0 w 282575"/>
                          <a:gd name="connsiteY3" fmla="*/ 1695450 h 1695450"/>
                          <a:gd name="connsiteX4" fmla="*/ 0 w 282575"/>
                          <a:gd name="connsiteY4" fmla="*/ 0 h 1695450"/>
                          <a:gd name="connsiteX0" fmla="*/ 0 w 158750"/>
                          <a:gd name="connsiteY0" fmla="*/ 0 h 1695450"/>
                          <a:gd name="connsiteX1" fmla="*/ 152400 w 158750"/>
                          <a:gd name="connsiteY1" fmla="*/ 0 h 1695450"/>
                          <a:gd name="connsiteX2" fmla="*/ 158750 w 158750"/>
                          <a:gd name="connsiteY2" fmla="*/ 1695450 h 1695450"/>
                          <a:gd name="connsiteX3" fmla="*/ 0 w 158750"/>
                          <a:gd name="connsiteY3" fmla="*/ 1695450 h 1695450"/>
                          <a:gd name="connsiteX4" fmla="*/ 0 w 158750"/>
                          <a:gd name="connsiteY4" fmla="*/ 0 h 1695450"/>
                          <a:gd name="connsiteX0" fmla="*/ 0 w 152622"/>
                          <a:gd name="connsiteY0" fmla="*/ 0 h 1695450"/>
                          <a:gd name="connsiteX1" fmla="*/ 152400 w 152622"/>
                          <a:gd name="connsiteY1" fmla="*/ 0 h 1695450"/>
                          <a:gd name="connsiteX2" fmla="*/ 142875 w 152622"/>
                          <a:gd name="connsiteY2" fmla="*/ 1695450 h 1695450"/>
                          <a:gd name="connsiteX3" fmla="*/ 0 w 152622"/>
                          <a:gd name="connsiteY3" fmla="*/ 1695450 h 1695450"/>
                          <a:gd name="connsiteX4" fmla="*/ 0 w 152622"/>
                          <a:gd name="connsiteY4" fmla="*/ 0 h 1695450"/>
                          <a:gd name="connsiteX0" fmla="*/ 0 w 153037"/>
                          <a:gd name="connsiteY0" fmla="*/ 0 h 1695450"/>
                          <a:gd name="connsiteX1" fmla="*/ 152400 w 153037"/>
                          <a:gd name="connsiteY1" fmla="*/ 0 h 1695450"/>
                          <a:gd name="connsiteX2" fmla="*/ 152622 w 153037"/>
                          <a:gd name="connsiteY2" fmla="*/ 1695450 h 1695450"/>
                          <a:gd name="connsiteX3" fmla="*/ 0 w 153037"/>
                          <a:gd name="connsiteY3" fmla="*/ 1695450 h 1695450"/>
                          <a:gd name="connsiteX4" fmla="*/ 0 w 153037"/>
                          <a:gd name="connsiteY4" fmla="*/ 0 h 1695450"/>
                          <a:gd name="connsiteX0" fmla="*/ 0 w 162866"/>
                          <a:gd name="connsiteY0" fmla="*/ 0 h 1695450"/>
                          <a:gd name="connsiteX1" fmla="*/ 152400 w 162866"/>
                          <a:gd name="connsiteY1" fmla="*/ 0 h 1695450"/>
                          <a:gd name="connsiteX2" fmla="*/ 149225 w 162866"/>
                          <a:gd name="connsiteY2" fmla="*/ 473075 h 1695450"/>
                          <a:gd name="connsiteX3" fmla="*/ 152622 w 162866"/>
                          <a:gd name="connsiteY3" fmla="*/ 1695450 h 1695450"/>
                          <a:gd name="connsiteX4" fmla="*/ 0 w 162866"/>
                          <a:gd name="connsiteY4" fmla="*/ 1695450 h 1695450"/>
                          <a:gd name="connsiteX5" fmla="*/ 0 w 162866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52400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909"/>
                          <a:gd name="connsiteY0" fmla="*/ 0 h 1695450"/>
                          <a:gd name="connsiteX1" fmla="*/ 152400 w 279909"/>
                          <a:gd name="connsiteY1" fmla="*/ 0 h 1695450"/>
                          <a:gd name="connsiteX2" fmla="*/ 279645 w 279909"/>
                          <a:gd name="connsiteY2" fmla="*/ 490220 h 1695450"/>
                          <a:gd name="connsiteX3" fmla="*/ 152622 w 279909"/>
                          <a:gd name="connsiteY3" fmla="*/ 1695450 h 1695450"/>
                          <a:gd name="connsiteX4" fmla="*/ 0 w 279909"/>
                          <a:gd name="connsiteY4" fmla="*/ 1695450 h 1695450"/>
                          <a:gd name="connsiteX5" fmla="*/ 0 w 279909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52400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55577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5080 h 1700530"/>
                          <a:gd name="connsiteX1" fmla="*/ 203880 w 279645"/>
                          <a:gd name="connsiteY1" fmla="*/ 0 h 1700530"/>
                          <a:gd name="connsiteX2" fmla="*/ 279645 w 279645"/>
                          <a:gd name="connsiteY2" fmla="*/ 495300 h 1700530"/>
                          <a:gd name="connsiteX3" fmla="*/ 152622 w 279645"/>
                          <a:gd name="connsiteY3" fmla="*/ 1700530 h 1700530"/>
                          <a:gd name="connsiteX4" fmla="*/ 0 w 279645"/>
                          <a:gd name="connsiteY4" fmla="*/ 1700530 h 1700530"/>
                          <a:gd name="connsiteX5" fmla="*/ 0 w 279645"/>
                          <a:gd name="connsiteY5" fmla="*/ 5080 h 1700530"/>
                          <a:gd name="connsiteX0" fmla="*/ 0 w 279645"/>
                          <a:gd name="connsiteY0" fmla="*/ 5080 h 1700530"/>
                          <a:gd name="connsiteX1" fmla="*/ 203880 w 279645"/>
                          <a:gd name="connsiteY1" fmla="*/ 0 h 1700530"/>
                          <a:gd name="connsiteX2" fmla="*/ 279645 w 279645"/>
                          <a:gd name="connsiteY2" fmla="*/ 495300 h 1700530"/>
                          <a:gd name="connsiteX3" fmla="*/ 152622 w 279645"/>
                          <a:gd name="connsiteY3" fmla="*/ 1700530 h 1700530"/>
                          <a:gd name="connsiteX4" fmla="*/ 0 w 279645"/>
                          <a:gd name="connsiteY4" fmla="*/ 1700530 h 1700530"/>
                          <a:gd name="connsiteX5" fmla="*/ 0 w 279645"/>
                          <a:gd name="connsiteY5" fmla="*/ 5080 h 1700530"/>
                          <a:gd name="connsiteX0" fmla="*/ 0 w 279645"/>
                          <a:gd name="connsiteY0" fmla="*/ 0 h 1695450"/>
                          <a:gd name="connsiteX1" fmla="*/ 140324 w 279645"/>
                          <a:gd name="connsiteY1" fmla="*/ 2794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60248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60248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60248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13547"/>
                          <a:gd name="connsiteY0" fmla="*/ 0 h 1695450"/>
                          <a:gd name="connsiteX1" fmla="*/ 165746 w 213547"/>
                          <a:gd name="connsiteY1" fmla="*/ 0 h 1695450"/>
                          <a:gd name="connsiteX2" fmla="*/ 213547 w 213547"/>
                          <a:gd name="connsiteY2" fmla="*/ 490220 h 1695450"/>
                          <a:gd name="connsiteX3" fmla="*/ 160248 w 213547"/>
                          <a:gd name="connsiteY3" fmla="*/ 1695450 h 1695450"/>
                          <a:gd name="connsiteX4" fmla="*/ 0 w 213547"/>
                          <a:gd name="connsiteY4" fmla="*/ 1695450 h 1695450"/>
                          <a:gd name="connsiteX5" fmla="*/ 0 w 213547"/>
                          <a:gd name="connsiteY5" fmla="*/ 0 h 1695450"/>
                          <a:gd name="connsiteX0" fmla="*/ 0 w 284729"/>
                          <a:gd name="connsiteY0" fmla="*/ 0 h 1695450"/>
                          <a:gd name="connsiteX1" fmla="*/ 165746 w 284729"/>
                          <a:gd name="connsiteY1" fmla="*/ 0 h 1695450"/>
                          <a:gd name="connsiteX2" fmla="*/ 284729 w 284729"/>
                          <a:gd name="connsiteY2" fmla="*/ 490220 h 1695450"/>
                          <a:gd name="connsiteX3" fmla="*/ 160248 w 284729"/>
                          <a:gd name="connsiteY3" fmla="*/ 1695450 h 1695450"/>
                          <a:gd name="connsiteX4" fmla="*/ 0 w 284729"/>
                          <a:gd name="connsiteY4" fmla="*/ 1695450 h 1695450"/>
                          <a:gd name="connsiteX5" fmla="*/ 0 w 284729"/>
                          <a:gd name="connsiteY5" fmla="*/ 0 h 1695450"/>
                          <a:gd name="connsiteX0" fmla="*/ 0 w 284729"/>
                          <a:gd name="connsiteY0" fmla="*/ 0 h 1695450"/>
                          <a:gd name="connsiteX1" fmla="*/ 165746 w 284729"/>
                          <a:gd name="connsiteY1" fmla="*/ 0 h 1695450"/>
                          <a:gd name="connsiteX2" fmla="*/ 284729 w 284729"/>
                          <a:gd name="connsiteY2" fmla="*/ 490220 h 1695450"/>
                          <a:gd name="connsiteX3" fmla="*/ 160248 w 284729"/>
                          <a:gd name="connsiteY3" fmla="*/ 1695450 h 1695450"/>
                          <a:gd name="connsiteX4" fmla="*/ 0 w 284729"/>
                          <a:gd name="connsiteY4" fmla="*/ 1695450 h 1695450"/>
                          <a:gd name="connsiteX5" fmla="*/ 0 w 284729"/>
                          <a:gd name="connsiteY5" fmla="*/ 0 h 1695450"/>
                          <a:gd name="connsiteX0" fmla="*/ 0 w 284729"/>
                          <a:gd name="connsiteY0" fmla="*/ 0 h 1695450"/>
                          <a:gd name="connsiteX1" fmla="*/ 165746 w 284729"/>
                          <a:gd name="connsiteY1" fmla="*/ 0 h 1695450"/>
                          <a:gd name="connsiteX2" fmla="*/ 284729 w 284729"/>
                          <a:gd name="connsiteY2" fmla="*/ 490220 h 1695450"/>
                          <a:gd name="connsiteX3" fmla="*/ 160248 w 284729"/>
                          <a:gd name="connsiteY3" fmla="*/ 1695450 h 1695450"/>
                          <a:gd name="connsiteX4" fmla="*/ 0 w 284729"/>
                          <a:gd name="connsiteY4" fmla="*/ 1695450 h 1695450"/>
                          <a:gd name="connsiteX5" fmla="*/ 0 w 284729"/>
                          <a:gd name="connsiteY5" fmla="*/ 0 h 1695450"/>
                          <a:gd name="connsiteX0" fmla="*/ 0 w 284729"/>
                          <a:gd name="connsiteY0" fmla="*/ 0 h 1708150"/>
                          <a:gd name="connsiteX1" fmla="*/ 165746 w 284729"/>
                          <a:gd name="connsiteY1" fmla="*/ 0 h 1708150"/>
                          <a:gd name="connsiteX2" fmla="*/ 284729 w 284729"/>
                          <a:gd name="connsiteY2" fmla="*/ 490220 h 1708150"/>
                          <a:gd name="connsiteX3" fmla="*/ 160248 w 284729"/>
                          <a:gd name="connsiteY3" fmla="*/ 1708150 h 1708150"/>
                          <a:gd name="connsiteX4" fmla="*/ 0 w 284729"/>
                          <a:gd name="connsiteY4" fmla="*/ 1695450 h 1708150"/>
                          <a:gd name="connsiteX5" fmla="*/ 0 w 284729"/>
                          <a:gd name="connsiteY5" fmla="*/ 0 h 1708150"/>
                          <a:gd name="connsiteX0" fmla="*/ 0 w 284729"/>
                          <a:gd name="connsiteY0" fmla="*/ 0 h 1708150"/>
                          <a:gd name="connsiteX1" fmla="*/ 165746 w 284729"/>
                          <a:gd name="connsiteY1" fmla="*/ 0 h 1708150"/>
                          <a:gd name="connsiteX2" fmla="*/ 284729 w 284729"/>
                          <a:gd name="connsiteY2" fmla="*/ 490220 h 1708150"/>
                          <a:gd name="connsiteX3" fmla="*/ 160248 w 284729"/>
                          <a:gd name="connsiteY3" fmla="*/ 1708150 h 1708150"/>
                          <a:gd name="connsiteX4" fmla="*/ 0 w 284729"/>
                          <a:gd name="connsiteY4" fmla="*/ 1708150 h 1708150"/>
                          <a:gd name="connsiteX5" fmla="*/ 0 w 284729"/>
                          <a:gd name="connsiteY5" fmla="*/ 0 h 17081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84729" h="1708150">
                            <a:moveTo>
                              <a:pt x="0" y="0"/>
                            </a:moveTo>
                            <a:lnTo>
                              <a:pt x="165746" y="0"/>
                            </a:lnTo>
                            <a:cubicBezTo>
                              <a:pt x="185533" y="96626"/>
                              <a:pt x="284048" y="493395"/>
                              <a:pt x="284729" y="490220"/>
                            </a:cubicBezTo>
                            <a:cubicBezTo>
                              <a:pt x="283495" y="513080"/>
                              <a:pt x="187661" y="1484101"/>
                              <a:pt x="160248" y="1708150"/>
                            </a:cubicBezTo>
                            <a:lnTo>
                              <a:pt x="0" y="17081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44159A" id="Rechthoek 10" o:spid="_x0000_s1026" style="position:absolute;margin-left:0;margin-top:60.1pt;width:35.05pt;height:134.6pt;z-index:251669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284729,170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" path="m,l165746,v19787,96626,118302,493395,118983,490220c283495,513080,187661,1484101,160248,1708150l,1708150,,xe" fillcolor="#003782 [3204]" stroked="f" strokeweight="1pt">
              <v:stroke joinstyle="miter"/>
              <v:path arrowok="t" o:connecttype="custom" o:connectlocs="0,0;259202,0;445273,490584;250604,1709420;0,1709420;0,0" o:connectangles="0,0,0,0,0,0"/>
              <w10:wrap anchorx="page" anchory="page"/>
            </v:shape>
          </w:pict>
        </mc:Fallback>
      </mc:AlternateContent>
    </w:r>
    <w:r w:rsidR="00442A3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1067" behindDoc="0" locked="0" layoutInCell="1" allowOverlap="1" wp14:anchorId="22EB1AED" wp14:editId="3074A84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400" cy="1252800"/>
              <wp:effectExtent l="0" t="0" r="635" b="5080"/>
              <wp:wrapNone/>
              <wp:docPr id="15" name="Rechthoe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252800"/>
                      </a:xfrm>
                      <a:prstGeom prst="rect">
                        <a:avLst/>
                      </a:prstGeom>
                      <a:solidFill>
                        <a:srgbClr val="003782">
                          <a:alpha val="9804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784723" id="Rechthoek 15" o:spid="_x0000_s1026" style="position:absolute;margin-left:0;margin-top:0;width:595pt;height:98.65pt;z-index:251651067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" fillcolor="#003782" stroked="f" strokeweight="1pt">
              <v:fill opacity="6425f"/>
              <w10:wrap anchorx="page" anchory="page"/>
            </v:rect>
          </w:pict>
        </mc:Fallback>
      </mc:AlternateContent>
    </w:r>
    <w:r w:rsidR="00442A3A">
      <w:rPr>
        <w:noProof/>
        <w:lang w:eastAsia="nl-NL"/>
      </w:rPr>
      <w:drawing>
        <wp:anchor distT="0" distB="0" distL="114300" distR="114300" simplePos="0" relativeHeight="251680768" behindDoc="1" locked="0" layoutInCell="1" allowOverlap="1" wp14:anchorId="06696047" wp14:editId="139F3027">
          <wp:simplePos x="0" y="0"/>
          <wp:positionH relativeFrom="page">
            <wp:posOffset>5938520</wp:posOffset>
          </wp:positionH>
          <wp:positionV relativeFrom="page">
            <wp:posOffset>321656</wp:posOffset>
          </wp:positionV>
          <wp:extent cx="1162937" cy="653588"/>
          <wp:effectExtent l="0" t="0" r="5715" b="0"/>
          <wp:wrapNone/>
          <wp:docPr id="19" name="Graphic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raphic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937" cy="6535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20B1B"/>
    <w:multiLevelType w:val="hybridMultilevel"/>
    <w:tmpl w:val="2500B54C"/>
    <w:lvl w:ilvl="0" w:tplc="0413000F">
      <w:start w:val="3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7566E"/>
    <w:multiLevelType w:val="hybridMultilevel"/>
    <w:tmpl w:val="4A9CA0A6"/>
    <w:lvl w:ilvl="0" w:tplc="951CDFC0">
      <w:numFmt w:val="bullet"/>
      <w:pStyle w:val="Opsomming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Arial" w:hint="default"/>
        <w:color w:val="7BB5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5738FC"/>
    <w:multiLevelType w:val="hybridMultilevel"/>
    <w:tmpl w:val="954898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C5E20"/>
    <w:multiLevelType w:val="hybridMultilevel"/>
    <w:tmpl w:val="B1BE31C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C36212"/>
    <w:multiLevelType w:val="hybridMultilevel"/>
    <w:tmpl w:val="2BC0D3AA"/>
    <w:lvl w:ilvl="0" w:tplc="3DA66B28">
      <w:numFmt w:val="bullet"/>
      <w:pStyle w:val="Opsomming2"/>
      <w:lvlText w:val="-"/>
      <w:lvlJc w:val="left"/>
      <w:pPr>
        <w:tabs>
          <w:tab w:val="num" w:pos="624"/>
        </w:tabs>
        <w:ind w:left="624" w:hanging="267"/>
      </w:pPr>
      <w:rPr>
        <w:rFonts w:ascii="Symbol" w:hAnsi="Symbol" w:cs="Arial" w:hint="default"/>
        <w:color w:val="7BB50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14410"/>
    <w:multiLevelType w:val="multilevel"/>
    <w:tmpl w:val="643CA798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9A72301"/>
    <w:multiLevelType w:val="hybridMultilevel"/>
    <w:tmpl w:val="B96E61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1567F"/>
    <w:multiLevelType w:val="hybridMultilevel"/>
    <w:tmpl w:val="B01CC800"/>
    <w:lvl w:ilvl="0" w:tplc="D556BEA6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  <w:color w:val="92D050"/>
      </w:rPr>
    </w:lvl>
    <w:lvl w:ilvl="1" w:tplc="0413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 w15:restartNumberingAfterBreak="0">
    <w:nsid w:val="72270CD5"/>
    <w:multiLevelType w:val="hybridMultilevel"/>
    <w:tmpl w:val="E92A7D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A62D7"/>
    <w:multiLevelType w:val="hybridMultilevel"/>
    <w:tmpl w:val="5AAAC4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20240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C8A017F"/>
    <w:multiLevelType w:val="multilevel"/>
    <w:tmpl w:val="643CA798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C9B142A"/>
    <w:multiLevelType w:val="multilevel"/>
    <w:tmpl w:val="F32C70F6"/>
    <w:lvl w:ilvl="0">
      <w:start w:val="1"/>
      <w:numFmt w:val="decimal"/>
      <w:pStyle w:val="Nummeringniveau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Nummeringniveau2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3" w15:restartNumberingAfterBreak="0">
    <w:nsid w:val="7FE121A8"/>
    <w:multiLevelType w:val="hybridMultilevel"/>
    <w:tmpl w:val="75E8D928"/>
    <w:lvl w:ilvl="0" w:tplc="D556B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1"/>
  </w:num>
  <w:num w:numId="5">
    <w:abstractNumId w:val="4"/>
  </w:num>
  <w:num w:numId="6">
    <w:abstractNumId w:val="9"/>
  </w:num>
  <w:num w:numId="7">
    <w:abstractNumId w:val="6"/>
  </w:num>
  <w:num w:numId="8">
    <w:abstractNumId w:val="2"/>
  </w:num>
  <w:num w:numId="9">
    <w:abstractNumId w:val="3"/>
  </w:num>
  <w:num w:numId="1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1"/>
  </w:num>
  <w:num w:numId="15">
    <w:abstractNumId w:val="0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3A"/>
    <w:rsid w:val="00053D32"/>
    <w:rsid w:val="00066968"/>
    <w:rsid w:val="0007743E"/>
    <w:rsid w:val="0008044C"/>
    <w:rsid w:val="000A34BD"/>
    <w:rsid w:val="000A40CB"/>
    <w:rsid w:val="000B11BB"/>
    <w:rsid w:val="001552FA"/>
    <w:rsid w:val="001A7AFD"/>
    <w:rsid w:val="001F5835"/>
    <w:rsid w:val="001F7BBF"/>
    <w:rsid w:val="0020565D"/>
    <w:rsid w:val="002356D4"/>
    <w:rsid w:val="00247571"/>
    <w:rsid w:val="002715EF"/>
    <w:rsid w:val="002728E8"/>
    <w:rsid w:val="00292A76"/>
    <w:rsid w:val="002A18E3"/>
    <w:rsid w:val="002B161F"/>
    <w:rsid w:val="002B4CCA"/>
    <w:rsid w:val="0030466C"/>
    <w:rsid w:val="00307E79"/>
    <w:rsid w:val="003414DB"/>
    <w:rsid w:val="003502FD"/>
    <w:rsid w:val="00363307"/>
    <w:rsid w:val="003B53C1"/>
    <w:rsid w:val="003D06CE"/>
    <w:rsid w:val="003D154B"/>
    <w:rsid w:val="003E4303"/>
    <w:rsid w:val="003F66FC"/>
    <w:rsid w:val="00401946"/>
    <w:rsid w:val="00410D3D"/>
    <w:rsid w:val="00411035"/>
    <w:rsid w:val="00411777"/>
    <w:rsid w:val="00423C97"/>
    <w:rsid w:val="004402C1"/>
    <w:rsid w:val="00442A3A"/>
    <w:rsid w:val="00466350"/>
    <w:rsid w:val="004827E3"/>
    <w:rsid w:val="00491BAD"/>
    <w:rsid w:val="004A047C"/>
    <w:rsid w:val="004D576A"/>
    <w:rsid w:val="004E5D9F"/>
    <w:rsid w:val="004E70DE"/>
    <w:rsid w:val="004F3BB0"/>
    <w:rsid w:val="004F5249"/>
    <w:rsid w:val="005203D0"/>
    <w:rsid w:val="00586CA3"/>
    <w:rsid w:val="0059208A"/>
    <w:rsid w:val="005A3165"/>
    <w:rsid w:val="005E5513"/>
    <w:rsid w:val="00616175"/>
    <w:rsid w:val="00631D43"/>
    <w:rsid w:val="006707BD"/>
    <w:rsid w:val="00674E43"/>
    <w:rsid w:val="00687F10"/>
    <w:rsid w:val="00697830"/>
    <w:rsid w:val="006B3E1E"/>
    <w:rsid w:val="006B4A38"/>
    <w:rsid w:val="006E4E54"/>
    <w:rsid w:val="007041E4"/>
    <w:rsid w:val="00705019"/>
    <w:rsid w:val="00734707"/>
    <w:rsid w:val="00744CDB"/>
    <w:rsid w:val="007626EA"/>
    <w:rsid w:val="00787BC2"/>
    <w:rsid w:val="007B72E7"/>
    <w:rsid w:val="007C3A08"/>
    <w:rsid w:val="007D1DF1"/>
    <w:rsid w:val="007D5FAA"/>
    <w:rsid w:val="007D6EF0"/>
    <w:rsid w:val="007E30DD"/>
    <w:rsid w:val="00812D6B"/>
    <w:rsid w:val="00821937"/>
    <w:rsid w:val="00856EBA"/>
    <w:rsid w:val="00871532"/>
    <w:rsid w:val="0087325F"/>
    <w:rsid w:val="00895579"/>
    <w:rsid w:val="00895ACF"/>
    <w:rsid w:val="008A4402"/>
    <w:rsid w:val="008B31F0"/>
    <w:rsid w:val="008C7856"/>
    <w:rsid w:val="008D77EE"/>
    <w:rsid w:val="008D7EF8"/>
    <w:rsid w:val="008F591D"/>
    <w:rsid w:val="00900675"/>
    <w:rsid w:val="0090076B"/>
    <w:rsid w:val="009061D9"/>
    <w:rsid w:val="009245CF"/>
    <w:rsid w:val="009257BD"/>
    <w:rsid w:val="00925A80"/>
    <w:rsid w:val="009516D4"/>
    <w:rsid w:val="00964741"/>
    <w:rsid w:val="00992677"/>
    <w:rsid w:val="009C43C9"/>
    <w:rsid w:val="009F424C"/>
    <w:rsid w:val="00A0397B"/>
    <w:rsid w:val="00A04C40"/>
    <w:rsid w:val="00A052B4"/>
    <w:rsid w:val="00A05F1E"/>
    <w:rsid w:val="00A105EB"/>
    <w:rsid w:val="00A21E3B"/>
    <w:rsid w:val="00A22EB7"/>
    <w:rsid w:val="00A60093"/>
    <w:rsid w:val="00A65486"/>
    <w:rsid w:val="00A86300"/>
    <w:rsid w:val="00A97756"/>
    <w:rsid w:val="00AA4173"/>
    <w:rsid w:val="00AC4328"/>
    <w:rsid w:val="00AC51EF"/>
    <w:rsid w:val="00AC58D3"/>
    <w:rsid w:val="00AC6EC2"/>
    <w:rsid w:val="00AD1043"/>
    <w:rsid w:val="00AF0985"/>
    <w:rsid w:val="00B111FA"/>
    <w:rsid w:val="00B140C6"/>
    <w:rsid w:val="00B322EB"/>
    <w:rsid w:val="00B506E9"/>
    <w:rsid w:val="00B55523"/>
    <w:rsid w:val="00B92914"/>
    <w:rsid w:val="00C21DD9"/>
    <w:rsid w:val="00C316DF"/>
    <w:rsid w:val="00C31E70"/>
    <w:rsid w:val="00C36F52"/>
    <w:rsid w:val="00C51C48"/>
    <w:rsid w:val="00C64F93"/>
    <w:rsid w:val="00C6695F"/>
    <w:rsid w:val="00C7211A"/>
    <w:rsid w:val="00C76F9E"/>
    <w:rsid w:val="00C7709F"/>
    <w:rsid w:val="00C90029"/>
    <w:rsid w:val="00C9147E"/>
    <w:rsid w:val="00C94E87"/>
    <w:rsid w:val="00CA61F1"/>
    <w:rsid w:val="00CE6B96"/>
    <w:rsid w:val="00D0309F"/>
    <w:rsid w:val="00D106F2"/>
    <w:rsid w:val="00D10CA4"/>
    <w:rsid w:val="00D13CA0"/>
    <w:rsid w:val="00D4082F"/>
    <w:rsid w:val="00D87E82"/>
    <w:rsid w:val="00D92A06"/>
    <w:rsid w:val="00DB3D3A"/>
    <w:rsid w:val="00DC388D"/>
    <w:rsid w:val="00DF634D"/>
    <w:rsid w:val="00E40F57"/>
    <w:rsid w:val="00E62900"/>
    <w:rsid w:val="00E973D2"/>
    <w:rsid w:val="00EA0082"/>
    <w:rsid w:val="00EA02BA"/>
    <w:rsid w:val="00EB118B"/>
    <w:rsid w:val="00EE2791"/>
    <w:rsid w:val="00EE7C08"/>
    <w:rsid w:val="00EF5D8B"/>
    <w:rsid w:val="00EF7E1B"/>
    <w:rsid w:val="00F1272C"/>
    <w:rsid w:val="00F41EDD"/>
    <w:rsid w:val="00F63D44"/>
    <w:rsid w:val="00F8490F"/>
    <w:rsid w:val="00FA7561"/>
    <w:rsid w:val="00FB66C2"/>
    <w:rsid w:val="00FC1A65"/>
    <w:rsid w:val="00FE531C"/>
    <w:rsid w:val="00FF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32767"/>
  <w15:chartTrackingRefBased/>
  <w15:docId w15:val="{5CD64EA5-DDF4-4452-89FE-DA5AB937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035"/>
    <w:pPr>
      <w:spacing w:line="240" w:lineRule="atLeast"/>
    </w:pPr>
    <w:rPr>
      <w:rFonts w:eastAsiaTheme="minorEastAsia" w:cs="Times New Roman (Hoofdtekst CS)"/>
      <w:sz w:val="16"/>
    </w:rPr>
  </w:style>
  <w:style w:type="paragraph" w:styleId="Heading1">
    <w:name w:val="heading 1"/>
    <w:basedOn w:val="Normal"/>
    <w:next w:val="Normal"/>
    <w:link w:val="Heading1Char"/>
    <w:qFormat/>
    <w:rsid w:val="00812D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28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B53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2861" w:themeColor="accent1" w:themeShade="BF"/>
      <w:sz w:val="26"/>
      <w:szCs w:val="26"/>
    </w:rPr>
  </w:style>
  <w:style w:type="paragraph" w:styleId="Heading3">
    <w:name w:val="heading 3"/>
    <w:basedOn w:val="Kopjes"/>
    <w:next w:val="Normal"/>
    <w:link w:val="Heading3Char"/>
    <w:unhideWhenUsed/>
    <w:qFormat/>
    <w:rsid w:val="00F1272C"/>
    <w:pPr>
      <w:outlineLvl w:val="2"/>
    </w:pPr>
  </w:style>
  <w:style w:type="paragraph" w:styleId="Heading4">
    <w:name w:val="heading 4"/>
    <w:basedOn w:val="Normal"/>
    <w:next w:val="Normal"/>
    <w:link w:val="Heading4Char"/>
    <w:unhideWhenUsed/>
    <w:qFormat/>
    <w:rsid w:val="003B53C1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28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3C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28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B53C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1B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3C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1B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3C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3C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6B4A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6B4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6B4A38"/>
    <w:tblPr>
      <w:tblStyleRowBandSize w:val="1"/>
      <w:tblStyleColBandSize w:val="1"/>
      <w:tblBorders>
        <w:top w:val="single" w:sz="4" w:space="0" w:color="1B7AFF" w:themeColor="accent1" w:themeTint="99"/>
        <w:left w:val="single" w:sz="4" w:space="0" w:color="1B7AFF" w:themeColor="accent1" w:themeTint="99"/>
        <w:bottom w:val="single" w:sz="4" w:space="0" w:color="1B7AFF" w:themeColor="accent1" w:themeTint="99"/>
        <w:right w:val="single" w:sz="4" w:space="0" w:color="1B7AFF" w:themeColor="accent1" w:themeTint="99"/>
        <w:insideH w:val="single" w:sz="4" w:space="0" w:color="1B7AFF" w:themeColor="accent1" w:themeTint="99"/>
        <w:insideV w:val="single" w:sz="4" w:space="0" w:color="1B7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782" w:themeColor="accent1"/>
          <w:left w:val="single" w:sz="4" w:space="0" w:color="003782" w:themeColor="accent1"/>
          <w:bottom w:val="single" w:sz="4" w:space="0" w:color="003782" w:themeColor="accent1"/>
          <w:right w:val="single" w:sz="4" w:space="0" w:color="003782" w:themeColor="accent1"/>
          <w:insideH w:val="nil"/>
          <w:insideV w:val="nil"/>
        </w:tcBorders>
        <w:shd w:val="clear" w:color="auto" w:fill="003782" w:themeFill="accent1"/>
      </w:tcPr>
    </w:tblStylePr>
    <w:tblStylePr w:type="lastRow">
      <w:rPr>
        <w:b/>
        <w:bCs/>
      </w:rPr>
      <w:tblPr/>
      <w:tcPr>
        <w:tcBorders>
          <w:top w:val="double" w:sz="4" w:space="0" w:color="0037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2FF" w:themeFill="accent1" w:themeFillTint="33"/>
      </w:tcPr>
    </w:tblStylePr>
    <w:tblStylePr w:type="band1Horz">
      <w:tblPr/>
      <w:tcPr>
        <w:shd w:val="clear" w:color="auto" w:fill="B3D2FF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6B4A38"/>
    <w:tblPr>
      <w:tblStyleRowBandSize w:val="1"/>
      <w:tblStyleColBandSize w:val="1"/>
      <w:tblBorders>
        <w:top w:val="single" w:sz="4" w:space="0" w:color="8E9BC7" w:themeColor="accent3" w:themeTint="99"/>
        <w:left w:val="single" w:sz="4" w:space="0" w:color="8E9BC7" w:themeColor="accent3" w:themeTint="99"/>
        <w:bottom w:val="single" w:sz="4" w:space="0" w:color="8E9BC7" w:themeColor="accent3" w:themeTint="99"/>
        <w:right w:val="single" w:sz="4" w:space="0" w:color="8E9BC7" w:themeColor="accent3" w:themeTint="99"/>
        <w:insideH w:val="single" w:sz="4" w:space="0" w:color="8E9BC7" w:themeColor="accent3" w:themeTint="99"/>
        <w:insideV w:val="single" w:sz="4" w:space="0" w:color="8E9BC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5E99" w:themeColor="accent3"/>
          <w:left w:val="single" w:sz="4" w:space="0" w:color="4C5E99" w:themeColor="accent3"/>
          <w:bottom w:val="single" w:sz="4" w:space="0" w:color="4C5E99" w:themeColor="accent3"/>
          <w:right w:val="single" w:sz="4" w:space="0" w:color="4C5E99" w:themeColor="accent3"/>
          <w:insideH w:val="nil"/>
          <w:insideV w:val="nil"/>
        </w:tcBorders>
        <w:shd w:val="clear" w:color="auto" w:fill="4C5E99" w:themeFill="accent3"/>
      </w:tcPr>
    </w:tblStylePr>
    <w:tblStylePr w:type="lastRow">
      <w:rPr>
        <w:b/>
        <w:bCs/>
      </w:rPr>
      <w:tblPr/>
      <w:tcPr>
        <w:tcBorders>
          <w:top w:val="double" w:sz="4" w:space="0" w:color="4C5E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DEC" w:themeFill="accent3" w:themeFillTint="33"/>
      </w:tcPr>
    </w:tblStylePr>
    <w:tblStylePr w:type="band1Horz">
      <w:tblPr/>
      <w:tcPr>
        <w:shd w:val="clear" w:color="auto" w:fill="D9DDEC" w:themeFill="accent3" w:themeFillTint="33"/>
      </w:tcPr>
    </w:tblStylePr>
  </w:style>
  <w:style w:type="table" w:customStyle="1" w:styleId="Eurofins-tabel">
    <w:name w:val="Eurofins-tabel"/>
    <w:basedOn w:val="TableNormal"/>
    <w:uiPriority w:val="99"/>
    <w:rsid w:val="0087325F"/>
    <w:pPr>
      <w:spacing w:line="180" w:lineRule="exact"/>
    </w:pPr>
    <w:rPr>
      <w:sz w:val="15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782" w:themeFill="accent1"/>
      </w:tcPr>
    </w:tblStylePr>
    <w:tblStylePr w:type="lastCol">
      <w:pPr>
        <w:jc w:val="right"/>
      </w:pPr>
    </w:tblStylePr>
  </w:style>
  <w:style w:type="paragraph" w:styleId="Footer">
    <w:name w:val="footer"/>
    <w:basedOn w:val="Normal"/>
    <w:link w:val="FooterChar"/>
    <w:unhideWhenUsed/>
    <w:rsid w:val="0007743E"/>
    <w:pPr>
      <w:tabs>
        <w:tab w:val="left" w:pos="567"/>
        <w:tab w:val="center" w:pos="4253"/>
        <w:tab w:val="right" w:pos="9072"/>
      </w:tabs>
      <w:spacing w:line="240" w:lineRule="auto"/>
    </w:pPr>
    <w:rPr>
      <w:color w:val="003782" w:themeColor="text2"/>
      <w:sz w:val="14"/>
    </w:rPr>
  </w:style>
  <w:style w:type="character" w:customStyle="1" w:styleId="FooterChar">
    <w:name w:val="Footer Char"/>
    <w:basedOn w:val="DefaultParagraphFont"/>
    <w:link w:val="Footer"/>
    <w:rsid w:val="0007743E"/>
    <w:rPr>
      <w:rFonts w:eastAsiaTheme="minorEastAsia" w:cs="Times New Roman (Hoofdtekst CS)"/>
      <w:color w:val="003782" w:themeColor="text2"/>
      <w:sz w:val="14"/>
    </w:rPr>
  </w:style>
  <w:style w:type="character" w:styleId="PageNumber">
    <w:name w:val="page number"/>
    <w:basedOn w:val="DefaultParagraphFont"/>
    <w:unhideWhenUsed/>
    <w:rsid w:val="007B72E7"/>
  </w:style>
  <w:style w:type="paragraph" w:styleId="Header">
    <w:name w:val="header"/>
    <w:basedOn w:val="Normal"/>
    <w:link w:val="HeaderChar"/>
    <w:unhideWhenUsed/>
    <w:rsid w:val="00A052B4"/>
    <w:pPr>
      <w:tabs>
        <w:tab w:val="center" w:pos="4536"/>
        <w:tab w:val="right" w:pos="9072"/>
      </w:tabs>
      <w:spacing w:line="240" w:lineRule="auto"/>
    </w:pPr>
    <w:rPr>
      <w:color w:val="003782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A052B4"/>
    <w:rPr>
      <w:rFonts w:cs="Times New Roman (Hoofdtekst CS)"/>
      <w:color w:val="003782" w:themeColor="text2"/>
      <w:sz w:val="16"/>
    </w:rPr>
  </w:style>
  <w:style w:type="paragraph" w:customStyle="1" w:styleId="nawEurofins">
    <w:name w:val="naw Eurofins"/>
    <w:basedOn w:val="Normal"/>
    <w:qFormat/>
    <w:rsid w:val="002A18E3"/>
    <w:pPr>
      <w:spacing w:line="220" w:lineRule="atLeast"/>
    </w:pPr>
    <w:rPr>
      <w:color w:val="003782" w:themeColor="accent1"/>
      <w:sz w:val="14"/>
    </w:rPr>
  </w:style>
  <w:style w:type="paragraph" w:styleId="Title">
    <w:name w:val="Title"/>
    <w:basedOn w:val="Normal"/>
    <w:next w:val="Normal"/>
    <w:link w:val="TitleChar"/>
    <w:uiPriority w:val="10"/>
    <w:qFormat/>
    <w:rsid w:val="009061D9"/>
    <w:pPr>
      <w:spacing w:line="240" w:lineRule="auto"/>
      <w:contextualSpacing/>
    </w:pPr>
    <w:rPr>
      <w:rFonts w:asciiTheme="majorHAnsi" w:eastAsiaTheme="majorEastAsia" w:hAnsiTheme="majorHAnsi" w:cs="Times New Roman (Koppen CS)"/>
      <w:color w:val="FFFFFF" w:themeColor="background1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1D9"/>
    <w:rPr>
      <w:rFonts w:asciiTheme="majorHAnsi" w:eastAsiaTheme="majorEastAsia" w:hAnsiTheme="majorHAnsi" w:cs="Times New Roman (Koppen CS)"/>
      <w:color w:val="FFFFFF" w:themeColor="background1"/>
      <w:sz w:val="52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65486"/>
    <w:rPr>
      <w:rFonts w:asciiTheme="majorHAnsi" w:eastAsiaTheme="majorEastAsia" w:hAnsiTheme="majorHAnsi" w:cstheme="majorBidi"/>
      <w:color w:val="002861" w:themeColor="accent1" w:themeShade="BF"/>
      <w:sz w:val="32"/>
      <w:szCs w:val="32"/>
    </w:rPr>
  </w:style>
  <w:style w:type="paragraph" w:customStyle="1" w:styleId="Nummeringniveau2">
    <w:name w:val="Nummering niveau 2"/>
    <w:basedOn w:val="Normal"/>
    <w:link w:val="Nummeringniveau2Char"/>
    <w:qFormat/>
    <w:rsid w:val="004402C1"/>
    <w:pPr>
      <w:numPr>
        <w:ilvl w:val="1"/>
        <w:numId w:val="3"/>
      </w:numPr>
    </w:pPr>
    <w:rPr>
      <w:color w:val="000000" w:themeColor="text1"/>
    </w:rPr>
  </w:style>
  <w:style w:type="character" w:customStyle="1" w:styleId="Heading2Char">
    <w:name w:val="Heading 2 Char"/>
    <w:basedOn w:val="DefaultParagraphFont"/>
    <w:link w:val="Heading2"/>
    <w:rsid w:val="00A65486"/>
    <w:rPr>
      <w:rFonts w:asciiTheme="majorHAnsi" w:eastAsiaTheme="majorEastAsia" w:hAnsiTheme="majorHAnsi" w:cstheme="majorBidi"/>
      <w:color w:val="002861" w:themeColor="accent1" w:themeShade="BF"/>
      <w:sz w:val="26"/>
      <w:szCs w:val="26"/>
    </w:rPr>
  </w:style>
  <w:style w:type="paragraph" w:customStyle="1" w:styleId="Nummeringniveau1">
    <w:name w:val="Nummering niveau 1"/>
    <w:basedOn w:val="Normal"/>
    <w:link w:val="Nummeringniveau1Char"/>
    <w:qFormat/>
    <w:rsid w:val="004827E3"/>
    <w:pPr>
      <w:numPr>
        <w:numId w:val="3"/>
      </w:numPr>
    </w:pPr>
    <w:rPr>
      <w:b/>
    </w:rPr>
  </w:style>
  <w:style w:type="character" w:customStyle="1" w:styleId="Nummeringniveau2Char">
    <w:name w:val="Nummering niveau 2 Char"/>
    <w:basedOn w:val="DefaultParagraphFont"/>
    <w:link w:val="Nummeringniveau2"/>
    <w:rsid w:val="00D87E82"/>
    <w:rPr>
      <w:rFonts w:eastAsiaTheme="minorEastAsia" w:cs="Times New Roman (Hoofdtekst CS)"/>
      <w:color w:val="000000" w:themeColor="text1"/>
      <w:sz w:val="16"/>
    </w:rPr>
  </w:style>
  <w:style w:type="character" w:customStyle="1" w:styleId="Heading3Char">
    <w:name w:val="Heading 3 Char"/>
    <w:basedOn w:val="DefaultParagraphFont"/>
    <w:link w:val="Heading3"/>
    <w:rsid w:val="00F1272C"/>
    <w:rPr>
      <w:rFonts w:eastAsiaTheme="minorEastAsia" w:cs="Times New Roman (Hoofdtekst CS)"/>
      <w:b/>
      <w:color w:val="003782" w:themeColor="text2"/>
      <w:sz w:val="16"/>
    </w:rPr>
  </w:style>
  <w:style w:type="paragraph" w:styleId="ListParagraph">
    <w:name w:val="List Paragraph"/>
    <w:basedOn w:val="Normal"/>
    <w:uiPriority w:val="34"/>
    <w:qFormat/>
    <w:rsid w:val="00F41ED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3B53C1"/>
    <w:rPr>
      <w:rFonts w:asciiTheme="majorHAnsi" w:eastAsiaTheme="majorEastAsia" w:hAnsiTheme="majorHAnsi" w:cstheme="majorBidi"/>
      <w:i/>
      <w:iCs/>
      <w:color w:val="002861" w:themeColor="accent1" w:themeShade="BF"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3C1"/>
    <w:rPr>
      <w:rFonts w:asciiTheme="majorHAnsi" w:eastAsiaTheme="majorEastAsia" w:hAnsiTheme="majorHAnsi" w:cstheme="majorBidi"/>
      <w:color w:val="002861" w:themeColor="accent1" w:themeShade="BF"/>
      <w:sz w:val="16"/>
    </w:rPr>
  </w:style>
  <w:style w:type="character" w:customStyle="1" w:styleId="Heading6Char">
    <w:name w:val="Heading 6 Char"/>
    <w:basedOn w:val="DefaultParagraphFont"/>
    <w:link w:val="Heading6"/>
    <w:rsid w:val="003B53C1"/>
    <w:rPr>
      <w:rFonts w:asciiTheme="majorHAnsi" w:eastAsiaTheme="majorEastAsia" w:hAnsiTheme="majorHAnsi" w:cstheme="majorBidi"/>
      <w:color w:val="001B40" w:themeColor="accent1" w:themeShade="7F"/>
      <w:sz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3C1"/>
    <w:rPr>
      <w:rFonts w:asciiTheme="majorHAnsi" w:eastAsiaTheme="majorEastAsia" w:hAnsiTheme="majorHAnsi" w:cstheme="majorBidi"/>
      <w:i/>
      <w:iCs/>
      <w:color w:val="001B40" w:themeColor="accent1" w:themeShade="7F"/>
      <w:sz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3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3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ummeringniveau1Char">
    <w:name w:val="Nummering niveau 1 Char"/>
    <w:basedOn w:val="DefaultParagraphFont"/>
    <w:link w:val="Nummeringniveau1"/>
    <w:rsid w:val="004827E3"/>
    <w:rPr>
      <w:rFonts w:eastAsiaTheme="minorEastAsia" w:cs="Times New Roman (Hoofdtekst CS)"/>
      <w:b/>
      <w:sz w:val="16"/>
    </w:rPr>
  </w:style>
  <w:style w:type="numbering" w:styleId="111111">
    <w:name w:val="Outline List 2"/>
    <w:basedOn w:val="NoList"/>
    <w:uiPriority w:val="99"/>
    <w:semiHidden/>
    <w:unhideWhenUsed/>
    <w:rsid w:val="003B53C1"/>
    <w:pPr>
      <w:numPr>
        <w:numId w:val="2"/>
      </w:numPr>
    </w:pPr>
  </w:style>
  <w:style w:type="paragraph" w:customStyle="1" w:styleId="Datumplaatsonderwerp">
    <w:name w:val="Datum / plaats / onderwerp"/>
    <w:basedOn w:val="Normal"/>
    <w:qFormat/>
    <w:rsid w:val="004A047C"/>
    <w:pPr>
      <w:spacing w:after="120"/>
    </w:pPr>
  </w:style>
  <w:style w:type="paragraph" w:customStyle="1" w:styleId="Koptekst1">
    <w:name w:val="Koptekst1"/>
    <w:basedOn w:val="Normal"/>
    <w:autoRedefine/>
    <w:qFormat/>
    <w:rsid w:val="004F3BB0"/>
    <w:rPr>
      <w:color w:val="003782" w:themeColor="text2"/>
      <w:sz w:val="36"/>
    </w:rPr>
  </w:style>
  <w:style w:type="paragraph" w:customStyle="1" w:styleId="Kopjes">
    <w:name w:val="Kopjes"/>
    <w:basedOn w:val="Normal"/>
    <w:qFormat/>
    <w:rsid w:val="007E30DD"/>
    <w:rPr>
      <w:b/>
      <w:color w:val="003782" w:themeColor="text2"/>
    </w:rPr>
  </w:style>
  <w:style w:type="paragraph" w:customStyle="1" w:styleId="Standaardtabeltekst">
    <w:name w:val="Standaard tabeltekst"/>
    <w:basedOn w:val="Normal"/>
    <w:qFormat/>
    <w:rsid w:val="0087325F"/>
    <w:pPr>
      <w:spacing w:line="200" w:lineRule="exact"/>
    </w:pPr>
  </w:style>
  <w:style w:type="paragraph" w:customStyle="1" w:styleId="Coverklantnaam">
    <w:name w:val="Cover klantnaam"/>
    <w:basedOn w:val="Normal"/>
    <w:autoRedefine/>
    <w:qFormat/>
    <w:rsid w:val="00EB118B"/>
    <w:pPr>
      <w:framePr w:hSpace="142" w:wrap="around" w:vAnchor="text" w:hAnchor="page" w:x="852" w:y="625"/>
      <w:suppressOverlap/>
    </w:pPr>
    <w:rPr>
      <w:rFonts w:asciiTheme="majorHAnsi" w:hAnsiTheme="majorHAnsi"/>
      <w:color w:val="FFFFFF" w:themeColor="background1"/>
      <w:sz w:val="32"/>
    </w:rPr>
  </w:style>
  <w:style w:type="paragraph" w:customStyle="1" w:styleId="Covertekst">
    <w:name w:val="Cover tekst"/>
    <w:basedOn w:val="Normal"/>
    <w:autoRedefine/>
    <w:qFormat/>
    <w:rsid w:val="00FA7561"/>
    <w:pPr>
      <w:framePr w:hSpace="142" w:wrap="around" w:vAnchor="text" w:hAnchor="page" w:x="852" w:y="625"/>
      <w:suppressOverlap/>
    </w:pPr>
    <w:rPr>
      <w:color w:val="FFFFFF" w:themeColor="background1"/>
      <w:sz w:val="22"/>
      <w:szCs w:val="22"/>
    </w:rPr>
  </w:style>
  <w:style w:type="table" w:customStyle="1" w:styleId="Eurofinstabel2">
    <w:name w:val="Eurofinstabel_2"/>
    <w:basedOn w:val="TableNormal"/>
    <w:uiPriority w:val="99"/>
    <w:rsid w:val="009C43C9"/>
    <w:rPr>
      <w:rFonts w:cs="Times New Roman (Hoofdtekst CS)"/>
      <w:color w:val="000000" w:themeColor="text1"/>
      <w:sz w:val="16"/>
    </w:rPr>
    <w:tblPr>
      <w:tblCellMar>
        <w:top w:w="28" w:type="dxa"/>
        <w:left w:w="0" w:type="dxa"/>
        <w:bottom w:w="28" w:type="dxa"/>
        <w:right w:w="0" w:type="dxa"/>
      </w:tblCellMar>
    </w:tblPr>
  </w:style>
  <w:style w:type="paragraph" w:customStyle="1" w:styleId="Bijlageklantnaam">
    <w:name w:val="Bijlage klantnaam"/>
    <w:basedOn w:val="Normal"/>
    <w:next w:val="Normal"/>
    <w:qFormat/>
    <w:rsid w:val="008F591D"/>
    <w:pPr>
      <w:spacing w:line="360" w:lineRule="atLeast"/>
      <w:jc w:val="center"/>
    </w:pPr>
    <w:rPr>
      <w:rFonts w:asciiTheme="majorHAnsi" w:hAnsiTheme="majorHAnsi"/>
      <w:b/>
      <w:color w:val="000000" w:themeColor="text1"/>
      <w:sz w:val="26"/>
    </w:rPr>
  </w:style>
  <w:style w:type="paragraph" w:customStyle="1" w:styleId="Basisalinea">
    <w:name w:val="[Basisalinea]"/>
    <w:basedOn w:val="Normal"/>
    <w:uiPriority w:val="99"/>
    <w:rsid w:val="00A97756"/>
  </w:style>
  <w:style w:type="paragraph" w:customStyle="1" w:styleId="Subtitel">
    <w:name w:val="Subtitel"/>
    <w:basedOn w:val="Normal"/>
    <w:uiPriority w:val="99"/>
    <w:rsid w:val="008D77EE"/>
    <w:pPr>
      <w:tabs>
        <w:tab w:val="left" w:pos="1340"/>
        <w:tab w:val="left" w:pos="2420"/>
      </w:tabs>
      <w:autoSpaceDE w:val="0"/>
      <w:autoSpaceDN w:val="0"/>
      <w:adjustRightInd w:val="0"/>
      <w:textAlignment w:val="center"/>
    </w:pPr>
    <w:rPr>
      <w:rFonts w:ascii="Arial" w:eastAsiaTheme="minorHAnsi" w:hAnsi="Arial" w:cs="Arial"/>
      <w:b/>
      <w:bCs/>
      <w:color w:val="0005DD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FE531C"/>
    <w:rPr>
      <w:color w:val="808080"/>
    </w:rPr>
  </w:style>
  <w:style w:type="paragraph" w:styleId="NoSpacing">
    <w:name w:val="No Spacing"/>
    <w:link w:val="NoSpacingChar"/>
    <w:uiPriority w:val="1"/>
    <w:qFormat/>
    <w:rsid w:val="00FE531C"/>
    <w:rPr>
      <w:rFonts w:eastAsiaTheme="minorEastAsia"/>
      <w:sz w:val="22"/>
      <w:szCs w:val="22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FE531C"/>
    <w:rPr>
      <w:rFonts w:eastAsiaTheme="minorEastAsia"/>
      <w:sz w:val="22"/>
      <w:szCs w:val="22"/>
      <w:lang w:val="en-GB" w:eastAsia="en-GB"/>
    </w:rPr>
  </w:style>
  <w:style w:type="character" w:styleId="Hyperlink">
    <w:name w:val="Hyperlink"/>
    <w:rsid w:val="00C51C48"/>
    <w:rPr>
      <w:color w:val="0000FF"/>
      <w:u w:val="single"/>
    </w:rPr>
  </w:style>
  <w:style w:type="paragraph" w:styleId="BodyText2">
    <w:name w:val="Body Text 2"/>
    <w:basedOn w:val="Normal"/>
    <w:link w:val="BodyText2Char"/>
    <w:rsid w:val="00C51C48"/>
    <w:pPr>
      <w:spacing w:line="240" w:lineRule="auto"/>
    </w:pPr>
    <w:rPr>
      <w:rFonts w:ascii="Arial" w:eastAsia="SimSun" w:hAnsi="Arial" w:cs="Times New Roman"/>
      <w:color w:val="000080"/>
      <w:sz w:val="14"/>
      <w:lang w:val="en-US" w:eastAsia="zh-CN"/>
    </w:rPr>
  </w:style>
  <w:style w:type="character" w:customStyle="1" w:styleId="BodyText2Char">
    <w:name w:val="Body Text 2 Char"/>
    <w:basedOn w:val="DefaultParagraphFont"/>
    <w:link w:val="BodyText2"/>
    <w:rsid w:val="00C51C48"/>
    <w:rPr>
      <w:rFonts w:ascii="Arial" w:eastAsia="SimSun" w:hAnsi="Arial" w:cs="Times New Roman"/>
      <w:color w:val="000080"/>
      <w:sz w:val="14"/>
      <w:lang w:val="en-US" w:eastAsia="zh-CN"/>
    </w:rPr>
  </w:style>
  <w:style w:type="paragraph" w:customStyle="1" w:styleId="Opsomming">
    <w:name w:val="Opsomming"/>
    <w:basedOn w:val="Normal"/>
    <w:link w:val="OpsommingChar"/>
    <w:qFormat/>
    <w:rsid w:val="00CA61F1"/>
    <w:pPr>
      <w:numPr>
        <w:numId w:val="4"/>
      </w:numPr>
      <w:tabs>
        <w:tab w:val="clear" w:pos="785"/>
        <w:tab w:val="num" w:pos="360"/>
      </w:tabs>
      <w:ind w:left="357" w:hanging="357"/>
    </w:pPr>
    <w:rPr>
      <w:rFonts w:ascii="Arial" w:eastAsia="SimSun" w:hAnsi="Arial" w:cs="Arial"/>
      <w:szCs w:val="20"/>
      <w:lang w:eastAsia="zh-CN"/>
    </w:rPr>
  </w:style>
  <w:style w:type="character" w:customStyle="1" w:styleId="OpsommingChar">
    <w:name w:val="Opsomming Char"/>
    <w:basedOn w:val="DefaultParagraphFont"/>
    <w:link w:val="Opsomming"/>
    <w:rsid w:val="00CA61F1"/>
    <w:rPr>
      <w:rFonts w:ascii="Arial" w:eastAsia="SimSun" w:hAnsi="Arial" w:cs="Arial"/>
      <w:sz w:val="16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51C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1C48"/>
    <w:pPr>
      <w:spacing w:line="240" w:lineRule="auto"/>
    </w:pPr>
    <w:rPr>
      <w:rFonts w:ascii="Arial" w:eastAsia="SimSun" w:hAnsi="Arial" w:cs="Times New Roman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1C48"/>
    <w:rPr>
      <w:rFonts w:ascii="Arial" w:eastAsia="SimSun" w:hAnsi="Arial" w:cs="Times New Roman"/>
      <w:sz w:val="20"/>
      <w:szCs w:val="20"/>
      <w:lang w:val="en-US" w:eastAsia="zh-CN"/>
    </w:rPr>
  </w:style>
  <w:style w:type="paragraph" w:customStyle="1" w:styleId="Inspringen">
    <w:name w:val="Inspringen"/>
    <w:basedOn w:val="Normal"/>
    <w:qFormat/>
    <w:rsid w:val="00C316DF"/>
    <w:pPr>
      <w:ind w:left="2126" w:hanging="2126"/>
    </w:pPr>
  </w:style>
  <w:style w:type="paragraph" w:customStyle="1" w:styleId="Opsomming2">
    <w:name w:val="Opsomming 2"/>
    <w:basedOn w:val="Opsomming"/>
    <w:qFormat/>
    <w:rsid w:val="005A3165"/>
    <w:pPr>
      <w:numPr>
        <w:numId w:val="5"/>
      </w:numPr>
    </w:pPr>
  </w:style>
  <w:style w:type="character" w:styleId="FollowedHyperlink">
    <w:name w:val="FollowedHyperlink"/>
    <w:rsid w:val="00787BC2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rsid w:val="00787BC2"/>
    <w:pPr>
      <w:spacing w:line="240" w:lineRule="auto"/>
    </w:pPr>
    <w:rPr>
      <w:rFonts w:ascii="Tahoma" w:eastAsia="SimSun" w:hAnsi="Tahoma" w:cs="Courier New"/>
      <w:szCs w:val="16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semiHidden/>
    <w:rsid w:val="00787BC2"/>
    <w:rPr>
      <w:rFonts w:ascii="Tahoma" w:eastAsia="SimSun" w:hAnsi="Tahoma" w:cs="Courier New"/>
      <w:sz w:val="16"/>
      <w:szCs w:val="16"/>
      <w:lang w:val="en-US" w:eastAsia="zh-CN"/>
    </w:rPr>
  </w:style>
  <w:style w:type="paragraph" w:customStyle="1" w:styleId="bronvermelding">
    <w:name w:val="bronvermelding"/>
    <w:basedOn w:val="Normal"/>
    <w:rsid w:val="00787BC2"/>
    <w:pPr>
      <w:widowControl w:val="0"/>
      <w:tabs>
        <w:tab w:val="right" w:pos="9360"/>
      </w:tabs>
      <w:suppressAutoHyphens/>
      <w:spacing w:line="240" w:lineRule="auto"/>
    </w:pPr>
    <w:rPr>
      <w:rFonts w:ascii="Courier New" w:eastAsia="SimSun" w:hAnsi="Courier New" w:cs="Times New Roman"/>
      <w:snapToGrid w:val="0"/>
      <w:sz w:val="20"/>
      <w:lang w:val="en-US" w:eastAsia="nl-NL"/>
    </w:rPr>
  </w:style>
  <w:style w:type="paragraph" w:styleId="BodyText">
    <w:name w:val="Body Text"/>
    <w:basedOn w:val="Normal"/>
    <w:link w:val="BodyTextChar"/>
    <w:rsid w:val="00787BC2"/>
    <w:pPr>
      <w:spacing w:line="240" w:lineRule="auto"/>
      <w:jc w:val="both"/>
    </w:pPr>
    <w:rPr>
      <w:rFonts w:ascii="Arial" w:eastAsia="SimSun" w:hAnsi="Arial" w:cs="Times New Roman"/>
      <w:sz w:val="20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787BC2"/>
    <w:rPr>
      <w:rFonts w:ascii="Arial" w:eastAsia="SimSun" w:hAnsi="Arial" w:cs="Times New Roman"/>
      <w:sz w:val="20"/>
      <w:lang w:val="en-GB" w:eastAsia="zh-CN"/>
    </w:rPr>
  </w:style>
  <w:style w:type="character" w:customStyle="1" w:styleId="macrotekst">
    <w:name w:val="macrotekst"/>
    <w:rsid w:val="00787BC2"/>
    <w:rPr>
      <w:rFonts w:ascii="Verdana" w:hAnsi="Verdana"/>
      <w:i/>
      <w:iCs/>
      <w:sz w:val="14"/>
    </w:rPr>
  </w:style>
  <w:style w:type="paragraph" w:styleId="DocumentMap">
    <w:name w:val="Document Map"/>
    <w:basedOn w:val="Normal"/>
    <w:link w:val="DocumentMapChar"/>
    <w:semiHidden/>
    <w:rsid w:val="00787BC2"/>
    <w:pPr>
      <w:shd w:val="clear" w:color="auto" w:fill="000080"/>
      <w:spacing w:line="240" w:lineRule="auto"/>
    </w:pPr>
    <w:rPr>
      <w:rFonts w:ascii="Tahoma" w:eastAsia="SimSun" w:hAnsi="Tahoma" w:cs="Tahoma"/>
      <w:sz w:val="20"/>
      <w:lang w:val="en-US" w:eastAsia="zh-CN"/>
    </w:rPr>
  </w:style>
  <w:style w:type="character" w:customStyle="1" w:styleId="DocumentMapChar">
    <w:name w:val="Document Map Char"/>
    <w:basedOn w:val="DefaultParagraphFont"/>
    <w:link w:val="DocumentMap"/>
    <w:semiHidden/>
    <w:rsid w:val="00787BC2"/>
    <w:rPr>
      <w:rFonts w:ascii="Tahoma" w:eastAsia="SimSun" w:hAnsi="Tahoma" w:cs="Tahoma"/>
      <w:sz w:val="20"/>
      <w:shd w:val="clear" w:color="auto" w:fill="000080"/>
      <w:lang w:val="en-US" w:eastAsia="zh-CN"/>
    </w:rPr>
  </w:style>
  <w:style w:type="table" w:styleId="MediumShading1-Accent3">
    <w:name w:val="Medium Shading 1 Accent 3"/>
    <w:aliases w:val="Groen huisstijl"/>
    <w:basedOn w:val="C-Mark"/>
    <w:uiPriority w:val="63"/>
    <w:rsid w:val="00787BC2"/>
    <w:rPr>
      <w:rFonts w:ascii="Arial" w:hAnsi="Arial"/>
    </w:rPr>
    <w:tblPr>
      <w:tblStyleRowBandSize w:val="1"/>
      <w:tblStyleColBandSize w:val="1"/>
      <w:tblInd w:w="108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28" w:type="dxa"/>
        <w:bottom w:w="28" w:type="dxa"/>
      </w:tblCellMar>
    </w:tblPr>
    <w:tblStylePr w:type="firstRow">
      <w:pPr>
        <w:spacing w:before="0" w:after="0" w:line="240" w:lineRule="auto"/>
        <w:jc w:val="left"/>
      </w:pPr>
      <w:rPr>
        <w:rFonts w:ascii="Arial" w:hAnsi="Arial"/>
        <w:b/>
        <w:bCs/>
        <w:color w:val="FFFFFF"/>
        <w:sz w:val="20"/>
      </w:rPr>
      <w:tblPr/>
      <w:tcPr>
        <w:shd w:val="clear" w:color="auto" w:fill="7BB500"/>
      </w:tcPr>
    </w:tblStylePr>
    <w:tblStylePr w:type="lastRow">
      <w:pPr>
        <w:spacing w:before="0" w:after="0" w:line="240" w:lineRule="auto"/>
        <w:jc w:val="left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pPr>
        <w:jc w:val="left"/>
      </w:pPr>
      <w:rPr>
        <w:b w:val="0"/>
        <w:bCs/>
      </w:rPr>
    </w:tblStylePr>
    <w:tblStylePr w:type="lastCol">
      <w:pPr>
        <w:jc w:val="left"/>
      </w:pPr>
      <w:rPr>
        <w:b/>
        <w:bCs/>
      </w:rPr>
    </w:tblStylePr>
    <w:tblStylePr w:type="band1Vert">
      <w:pPr>
        <w:jc w:val="left"/>
      </w:pPr>
      <w:tblPr/>
      <w:tcPr>
        <w:shd w:val="clear" w:color="auto" w:fill="FFFFFF"/>
      </w:tcPr>
    </w:tblStylePr>
    <w:tblStylePr w:type="band2Vert">
      <w:pPr>
        <w:jc w:val="left"/>
      </w:pPr>
      <w:tblPr/>
      <w:tcPr>
        <w:shd w:val="clear" w:color="auto" w:fill="E5F0CC"/>
      </w:tcPr>
    </w:tblStylePr>
    <w:tblStylePr w:type="band1Horz">
      <w:pPr>
        <w:jc w:val="left"/>
      </w:pPr>
      <w:tblPr/>
      <w:tcPr>
        <w:shd w:val="clear" w:color="auto" w:fill="FFFFFF"/>
      </w:tcPr>
    </w:tblStylePr>
    <w:tblStylePr w:type="band2Horz">
      <w:pPr>
        <w:jc w:val="left"/>
      </w:pPr>
      <w:tblPr/>
      <w:tcPr>
        <w:shd w:val="clear" w:color="auto" w:fill="E5F0CC"/>
      </w:tcPr>
    </w:tblStylePr>
  </w:style>
  <w:style w:type="table" w:customStyle="1" w:styleId="C-Mark">
    <w:name w:val="C-Mark"/>
    <w:basedOn w:val="TableNormal"/>
    <w:uiPriority w:val="99"/>
    <w:qFormat/>
    <w:rsid w:val="00787BC2"/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styleId="Subtitle">
    <w:name w:val="Subtitle"/>
    <w:basedOn w:val="Normal"/>
    <w:next w:val="Normal"/>
    <w:link w:val="SubtitleChar"/>
    <w:uiPriority w:val="11"/>
    <w:rsid w:val="00787BC2"/>
    <w:pPr>
      <w:numPr>
        <w:ilvl w:val="1"/>
      </w:numPr>
      <w:spacing w:line="240" w:lineRule="auto"/>
    </w:pPr>
    <w:rPr>
      <w:rFonts w:ascii="Museo Slab 700" w:eastAsia="Times New Roman" w:hAnsi="Museo Slab 700" w:cs="Times New Roman"/>
      <w:iCs/>
      <w:color w:val="0D2C76"/>
      <w:spacing w:val="15"/>
      <w:sz w:val="28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787BC2"/>
    <w:rPr>
      <w:rFonts w:ascii="Museo Slab 700" w:eastAsia="Times New Roman" w:hAnsi="Museo Slab 700" w:cs="Times New Roman"/>
      <w:iCs/>
      <w:color w:val="0D2C76"/>
      <w:spacing w:val="15"/>
      <w:sz w:val="28"/>
      <w:lang w:val="en-US" w:eastAsia="zh-CN"/>
    </w:rPr>
  </w:style>
  <w:style w:type="character" w:styleId="SubtleEmphasis">
    <w:name w:val="Subtle Emphasis"/>
    <w:uiPriority w:val="19"/>
    <w:rsid w:val="00787BC2"/>
    <w:rPr>
      <w:i/>
      <w:iCs/>
      <w:color w:val="808080"/>
    </w:rPr>
  </w:style>
  <w:style w:type="paragraph" w:customStyle="1" w:styleId="Default">
    <w:name w:val="Default"/>
    <w:rsid w:val="00787BC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val="en-US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B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BC2"/>
    <w:rPr>
      <w:rFonts w:ascii="Arial" w:eastAsia="SimSun" w:hAnsi="Arial" w:cs="Times New Roman"/>
      <w:b/>
      <w:bCs/>
      <w:sz w:val="20"/>
      <w:szCs w:val="20"/>
      <w:lang w:val="en-US" w:eastAsia="zh-CN"/>
    </w:rPr>
  </w:style>
  <w:style w:type="table" w:customStyle="1" w:styleId="Groenhuisstijl1">
    <w:name w:val="Groen huisstijl1"/>
    <w:basedOn w:val="TableNormal"/>
    <w:next w:val="MediumShading1-Accent3"/>
    <w:uiPriority w:val="63"/>
    <w:rsid w:val="00787BC2"/>
    <w:rPr>
      <w:rFonts w:ascii="Arial" w:eastAsia="Times New Roman" w:hAnsi="Arial" w:cs="Times New Roman"/>
      <w:sz w:val="20"/>
      <w:szCs w:val="20"/>
      <w:lang w:eastAsia="nl-NL"/>
    </w:rPr>
    <w:tblPr>
      <w:tblStyleRowBandSize w:val="1"/>
      <w:tblStyleColBandSize w:val="1"/>
      <w:tblInd w:w="108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28" w:type="dxa"/>
        <w:bottom w:w="28" w:type="dxa"/>
      </w:tblCellMar>
    </w:tblPr>
    <w:tblStylePr w:type="firstRow">
      <w:pPr>
        <w:spacing w:before="0" w:after="0" w:line="240" w:lineRule="auto"/>
        <w:jc w:val="left"/>
      </w:pPr>
      <w:rPr>
        <w:rFonts w:ascii="Arial" w:hAnsi="Arial"/>
        <w:b/>
        <w:bCs/>
        <w:color w:val="FFFFFF"/>
        <w:sz w:val="20"/>
      </w:rPr>
      <w:tblPr/>
      <w:tcPr>
        <w:shd w:val="clear" w:color="auto" w:fill="7BB500"/>
      </w:tcPr>
    </w:tblStylePr>
    <w:tblStylePr w:type="lastRow">
      <w:pPr>
        <w:spacing w:before="0" w:after="0" w:line="240" w:lineRule="auto"/>
        <w:jc w:val="left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pPr>
        <w:jc w:val="left"/>
      </w:pPr>
      <w:rPr>
        <w:b w:val="0"/>
        <w:bCs/>
      </w:rPr>
    </w:tblStylePr>
    <w:tblStylePr w:type="lastCol">
      <w:pPr>
        <w:jc w:val="left"/>
      </w:pPr>
      <w:rPr>
        <w:b/>
        <w:bCs/>
      </w:rPr>
    </w:tblStylePr>
    <w:tblStylePr w:type="band1Vert">
      <w:pPr>
        <w:jc w:val="left"/>
      </w:pPr>
      <w:tblPr/>
      <w:tcPr>
        <w:shd w:val="clear" w:color="auto" w:fill="FFFFFF"/>
      </w:tcPr>
    </w:tblStylePr>
    <w:tblStylePr w:type="band2Vert">
      <w:pPr>
        <w:jc w:val="left"/>
      </w:pPr>
      <w:tblPr/>
      <w:tcPr>
        <w:shd w:val="clear" w:color="auto" w:fill="E5F0CC"/>
      </w:tcPr>
    </w:tblStylePr>
    <w:tblStylePr w:type="band1Horz">
      <w:pPr>
        <w:jc w:val="left"/>
      </w:pPr>
      <w:tblPr/>
      <w:tcPr>
        <w:shd w:val="clear" w:color="auto" w:fill="FFFFFF"/>
      </w:tcPr>
    </w:tblStylePr>
    <w:tblStylePr w:type="band2Horz">
      <w:pPr>
        <w:jc w:val="left"/>
      </w:pPr>
      <w:tblPr/>
      <w:tcPr>
        <w:shd w:val="clear" w:color="auto" w:fill="E5F0CC"/>
      </w:tcPr>
    </w:tblStylePr>
  </w:style>
  <w:style w:type="table" w:customStyle="1" w:styleId="Tabelraster1">
    <w:name w:val="Tabelraster1"/>
    <w:basedOn w:val="TableNormal"/>
    <w:next w:val="TableGrid"/>
    <w:rsid w:val="00787BC2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-mark-info@eurofin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dnmedia.c-mark.nl/cmark/media/147603/voorwaarden-cursussen-c-mark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jas\Desktop\22%20Voorstel%20BOA%20v2.dotx" TargetMode="External"/></Relationships>
</file>

<file path=word/theme/theme1.xml><?xml version="1.0" encoding="utf-8"?>
<a:theme xmlns:a="http://schemas.openxmlformats.org/drawingml/2006/main" name="Eurofins">
  <a:themeElements>
    <a:clrScheme name="Eurofins 1">
      <a:dk1>
        <a:srgbClr val="000000"/>
      </a:dk1>
      <a:lt1>
        <a:srgbClr val="FFFFFF"/>
      </a:lt1>
      <a:dk2>
        <a:srgbClr val="003782"/>
      </a:dk2>
      <a:lt2>
        <a:srgbClr val="E7E6E6"/>
      </a:lt2>
      <a:accent1>
        <a:srgbClr val="003782"/>
      </a:accent1>
      <a:accent2>
        <a:srgbClr val="ED7D31"/>
      </a:accent2>
      <a:accent3>
        <a:srgbClr val="4C5E99"/>
      </a:accent3>
      <a:accent4>
        <a:srgbClr val="F4AB78"/>
      </a:accent4>
      <a:accent5>
        <a:srgbClr val="99A3C5"/>
      </a:accent5>
      <a:accent6>
        <a:srgbClr val="F7C8A6"/>
      </a:accent6>
      <a:hlink>
        <a:srgbClr val="EC7C11"/>
      </a:hlink>
      <a:folHlink>
        <a:srgbClr val="7F8B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urofins" id="{60A191E9-4DD6-D040-BEC5-50B7404955EE}" vid="{3793091C-9E22-F248-AD6F-74A054FB511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22 Voorstel BOA v2.dotx</Template>
  <TotalTime>0</TotalTime>
  <Pages>1</Pages>
  <Words>267</Words>
  <Characters>1472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Mediadome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Steenhuis</dc:creator>
  <cp:keywords/>
  <dc:description/>
  <cp:lastModifiedBy>Jacqueline Steenhuis</cp:lastModifiedBy>
  <cp:revision>2</cp:revision>
  <cp:lastPrinted>2021-09-21T09:52:00Z</cp:lastPrinted>
  <dcterms:created xsi:type="dcterms:W3CDTF">2022-03-22T14:49:00Z</dcterms:created>
  <dcterms:modified xsi:type="dcterms:W3CDTF">2022-03-22T14:49:00Z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{97c5c2e2-981e-42b3-8335-bc068151cdca}</vt:lpwstr>
  </property>
  <property fmtid="{D5CDD505-2E9C-101B-9397-08002B2CF9AE}" pid="5" name="eSynDocContactDesc">
    <vt:lpwstr>
    </vt:lpwstr>
  </property>
  <property fmtid="{D5CDD505-2E9C-101B-9397-08002B2CF9AE}" pid="6" name="eSynDocAccountDesc">
    <vt:lpwstr>C-mark B.V.</vt:lpwstr>
  </property>
  <property fmtid="{D5CDD505-2E9C-101B-9397-08002B2CF9AE}" pid="7" name="eSynDocProjectDesc">
    <vt:lpwstr>
    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22 Voorstel BOA v2.dotx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204</vt:lpwstr>
  </property>
  <property fmtid="{D5CDD505-2E9C-101B-9397-08002B2CF9AE}" pid="19" name="eSynDocSerialNumber">
    <vt:lpwstr>
    </vt:lpwstr>
  </property>
  <property fmtid="{D5CDD505-2E9C-101B-9397-08002B2CF9AE}" pid="20" name="eSynDocSubject">
    <vt:lpwstr>22_Voorstel BOA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700625</vt:lpwstr>
  </property>
  <property fmtid="{D5CDD505-2E9C-101B-9397-08002B2CF9AE}" pid="25" name="eSynDocResource">
    <vt:lpwstr>
    </vt:lpwstr>
  </property>
  <property fmtid="{D5CDD505-2E9C-101B-9397-08002B2CF9AE}" pid="26" name="eSynDocProjectNr">
    <vt:lpwstr>
    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Attachments &amp; notes</vt:lpwstr>
  </property>
  <property fmtid="{D5CDD505-2E9C-101B-9397-08002B2CF9AE}" pid="36" name="eSynDocGroupID">
    <vt:lpwstr>0</vt:lpwstr>
  </property>
  <property fmtid="{D5CDD505-2E9C-101B-9397-08002B2CF9AE}" pid="37" name="eSynDocHID">
    <vt:lpwstr>709316</vt:lpwstr>
  </property>
  <property fmtid="{D5CDD505-2E9C-101B-9397-08002B2CF9AE}" pid="38" name="eSynCleanUp09/21/2021 11:44:08">
    <vt:i4>1</vt:i4>
  </property>
</Properties>
</file>